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BC0" w:rsidRDefault="006E0BC0">
      <w:r>
        <w:rPr>
          <w:noProof/>
        </w:rPr>
        <w:pict>
          <v:rect id="標題 1" o:spid="_x0000_s1026" style="position:absolute;margin-left:-78pt;margin-top:-35pt;width:560.1pt;height:108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<v:path arrowok="t"/>
            <o:lock v:ext="edit" grouping="t"/>
            <v:textbox style="mso-next-textbox:#標題 1">
              <w:txbxContent>
                <w:p w:rsidR="006E0BC0" w:rsidRPr="00E063DD" w:rsidRDefault="006E0BC0" w:rsidP="00777056">
                  <w:pPr>
                    <w:pStyle w:val="NormalWeb"/>
                    <w:spacing w:before="0" w:beforeAutospacing="0" w:after="0" w:afterAutospacing="0" w:line="700" w:lineRule="exact"/>
                    <w:jc w:val="center"/>
                    <w:rPr>
                      <w:rFonts w:ascii="標楷體" w:eastAsia="標楷體" w:hAnsi="標楷體" w:cs="Times New Roman"/>
                      <w:b/>
                      <w:bCs/>
                      <w:kern w:val="24"/>
                      <w:sz w:val="44"/>
                      <w:szCs w:val="44"/>
                    </w:rPr>
                  </w:pPr>
                  <w:r w:rsidRPr="00E063DD">
                    <w:rPr>
                      <w:rFonts w:ascii="標楷體" w:eastAsia="標楷體" w:hAnsi="標楷體" w:cs="Times New Roman" w:hint="eastAsia"/>
                      <w:b/>
                      <w:bCs/>
                      <w:kern w:val="24"/>
                      <w:sz w:val="44"/>
                      <w:szCs w:val="44"/>
                    </w:rPr>
                    <w:t>南臺科技大學</w:t>
                  </w:r>
                  <w:r w:rsidRPr="00E063DD">
                    <w:rPr>
                      <w:rFonts w:ascii="標楷體" w:eastAsia="標楷體" w:hAnsi="標楷體" w:cs="Times New Roman"/>
                      <w:b/>
                      <w:bCs/>
                      <w:kern w:val="24"/>
                      <w:sz w:val="44"/>
                      <w:szCs w:val="44"/>
                    </w:rPr>
                    <w:t>105-1</w:t>
                  </w:r>
                  <w:r w:rsidRPr="00E063DD">
                    <w:rPr>
                      <w:rFonts w:ascii="標楷體" w:eastAsia="標楷體" w:hAnsi="標楷體" w:cs="Times New Roman" w:hint="eastAsia"/>
                      <w:b/>
                      <w:bCs/>
                      <w:kern w:val="24"/>
                      <w:sz w:val="44"/>
                      <w:szCs w:val="44"/>
                    </w:rPr>
                    <w:t>績優導師</w:t>
                  </w:r>
                </w:p>
                <w:p w:rsidR="006E0BC0" w:rsidRPr="000C57A5" w:rsidRDefault="006E0BC0" w:rsidP="00777056">
                  <w:pPr>
                    <w:pStyle w:val="NormalWeb"/>
                    <w:spacing w:before="0" w:beforeAutospacing="0" w:after="0" w:afterAutospacing="0" w:line="700" w:lineRule="exact"/>
                    <w:jc w:val="center"/>
                    <w:rPr>
                      <w:rFonts w:ascii="標楷體" w:eastAsia="標楷體" w:hAnsi="標楷體"/>
                      <w:sz w:val="44"/>
                      <w:szCs w:val="44"/>
                    </w:rPr>
                  </w:pPr>
                  <w:r w:rsidRPr="00E063DD">
                    <w:rPr>
                      <w:rFonts w:ascii="標楷體" w:eastAsia="標楷體" w:hAnsi="標楷體" w:cs="Times New Roman" w:hint="eastAsia"/>
                      <w:b/>
                      <w:bCs/>
                      <w:kern w:val="24"/>
                      <w:sz w:val="44"/>
                      <w:szCs w:val="44"/>
                    </w:rPr>
                    <w:t>得獎感言及班級經營經驗分享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7" type="#_x0000_t75" style="position:absolute;margin-left:-93.9pt;margin-top:-71.9pt;width:610.55pt;height:843pt;z-index:-251659776;visibility:visible">
            <v:imagedata r:id="rId4" o:title=""/>
          </v:shape>
        </w:pict>
      </w:r>
    </w:p>
    <w:p w:rsidR="006E0BC0" w:rsidRDefault="006E0BC0"/>
    <w:p w:rsidR="006E0BC0" w:rsidRDefault="006E0BC0"/>
    <w:p w:rsidR="006E0BC0" w:rsidRDefault="006E0BC0"/>
    <w:p w:rsidR="006E0BC0" w:rsidRPr="000C57A5" w:rsidRDefault="006E0BC0" w:rsidP="00777056">
      <w:pPr>
        <w:pStyle w:val="NormalWeb"/>
        <w:spacing w:before="86" w:beforeAutospacing="0" w:after="0" w:afterAutospacing="0"/>
        <w:rPr>
          <w:rFonts w:ascii="標楷體" w:eastAsia="標楷體" w:hAnsi="標楷體" w:cs="Times New Roman"/>
          <w:color w:val="000000"/>
          <w:kern w:val="24"/>
          <w:sz w:val="32"/>
          <w:szCs w:val="32"/>
        </w:rPr>
      </w:pPr>
      <w:r w:rsidRPr="000C57A5">
        <w:rPr>
          <w:rFonts w:ascii="標楷體" w:eastAsia="標楷體" w:hAnsi="標楷體" w:cs="Times New Roman" w:hint="eastAsia"/>
          <w:color w:val="000000"/>
          <w:kern w:val="24"/>
          <w:sz w:val="32"/>
          <w:szCs w:val="32"/>
        </w:rPr>
        <w:t>導師</w:t>
      </w:r>
      <w:r w:rsidRPr="000C57A5"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 xml:space="preserve">:  </w:t>
      </w:r>
      <w:smartTag w:uri="urn:schemas-microsoft-com:office:smarttags" w:element="PersonName">
        <w:r>
          <w:rPr>
            <w:rFonts w:ascii="標楷體" w:eastAsia="標楷體" w:hAnsi="標楷體" w:cs="Times New Roman" w:hint="eastAsia"/>
            <w:color w:val="000000"/>
            <w:kern w:val="24"/>
            <w:sz w:val="32"/>
            <w:szCs w:val="32"/>
          </w:rPr>
          <w:t>田子坤</w:t>
        </w:r>
      </w:smartTag>
      <w:r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 xml:space="preserve"> </w:t>
      </w:r>
      <w:r w:rsidRPr="000C57A5"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 xml:space="preserve">  </w:t>
      </w:r>
      <w:r w:rsidRPr="000C57A5">
        <w:rPr>
          <w:rFonts w:ascii="標楷體" w:eastAsia="標楷體" w:hAnsi="標楷體" w:cs="Times New Roman" w:hint="eastAsia"/>
          <w:color w:val="000000"/>
          <w:kern w:val="24"/>
          <w:sz w:val="32"/>
          <w:szCs w:val="32"/>
        </w:rPr>
        <w:t>系別班級</w:t>
      </w:r>
      <w:r w:rsidRPr="000C57A5"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>:</w:t>
      </w:r>
      <w:r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color w:val="000000"/>
          <w:kern w:val="24"/>
          <w:sz w:val="32"/>
          <w:szCs w:val="32"/>
        </w:rPr>
        <w:t>晶片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4"/>
          <w:attr w:name="UnitName" w:val="甲"/>
        </w:smartTagPr>
        <w:r>
          <w:rPr>
            <w:rFonts w:ascii="標楷體" w:eastAsia="標楷體" w:hAnsi="標楷體" w:cs="Times New Roman" w:hint="eastAsia"/>
            <w:color w:val="000000"/>
            <w:kern w:val="24"/>
            <w:sz w:val="32"/>
            <w:szCs w:val="32"/>
          </w:rPr>
          <w:t>四甲</w:t>
        </w:r>
      </w:smartTag>
    </w:p>
    <w:p w:rsidR="006E0BC0" w:rsidRPr="000C57A5" w:rsidRDefault="006E0BC0" w:rsidP="00777056">
      <w:pPr>
        <w:pStyle w:val="NormalWeb"/>
        <w:spacing w:before="86" w:beforeAutospacing="0" w:after="0" w:afterAutospacing="0"/>
        <w:rPr>
          <w:rFonts w:ascii="標楷體" w:eastAsia="標楷體" w:hAnsi="標楷體" w:cs="Times New Roman"/>
          <w:color w:val="000000"/>
          <w:kern w:val="24"/>
          <w:sz w:val="32"/>
          <w:szCs w:val="32"/>
        </w:rPr>
      </w:pPr>
      <w:r w:rsidRPr="000C57A5">
        <w:rPr>
          <w:rFonts w:ascii="標楷體" w:eastAsia="標楷體" w:hAnsi="標楷體" w:cs="Times New Roman" w:hint="eastAsia"/>
          <w:color w:val="000000"/>
          <w:kern w:val="24"/>
          <w:sz w:val="32"/>
          <w:szCs w:val="32"/>
        </w:rPr>
        <w:t>得獎感言</w:t>
      </w:r>
      <w:r w:rsidRPr="000C57A5">
        <w:rPr>
          <w:rFonts w:ascii="標楷體" w:eastAsia="標楷體" w:hAnsi="標楷體" w:cs="Times New Roman"/>
          <w:color w:val="000000"/>
          <w:kern w:val="24"/>
          <w:sz w:val="32"/>
          <w:szCs w:val="32"/>
        </w:rPr>
        <w:t>:</w:t>
      </w:r>
    </w:p>
    <w:p w:rsidR="006E0BC0" w:rsidRDefault="006E0BC0" w:rsidP="005A31E6">
      <w:pPr>
        <w:pStyle w:val="NormalWeb"/>
        <w:spacing w:before="86" w:beforeAutospacing="0" w:after="0" w:afterAutospacing="0"/>
        <w:ind w:firstLineChars="225" w:firstLine="540"/>
      </w:pPr>
      <w:r>
        <w:rPr>
          <w:rFonts w:hint="eastAsia"/>
        </w:rPr>
        <w:t>轉眼之間班上同學已到快畢業的季節，學生也將度過或許是他們人生最瘋狂與值得回憶的一段時光，這三年多來不能說是風平浪靜，但也平平安安。感謝所有</w:t>
      </w:r>
      <w:r>
        <w:t>106</w:t>
      </w:r>
      <w:r>
        <w:rPr>
          <w:rFonts w:hint="eastAsia"/>
        </w:rPr>
        <w:t>級晶片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4"/>
          <w:attr w:name="UnitName" w:val="甲"/>
        </w:smartTagPr>
        <w:r>
          <w:rPr>
            <w:rFonts w:hint="eastAsia"/>
          </w:rPr>
          <w:t>四甲</w:t>
        </w:r>
      </w:smartTag>
      <w:r>
        <w:rPr>
          <w:rFonts w:hint="eastAsia"/>
        </w:rPr>
        <w:t>的學生，在南台這段時間，我們共同擁有的歲月，將成為未來彼此之美好回憶，衷心的希望你們都能順順利利的畢業，帶著豐碩的收穫離開南台，進入人生的另一段旅程。</w:t>
      </w:r>
    </w:p>
    <w:p w:rsidR="006E0BC0" w:rsidRDefault="006E0BC0" w:rsidP="005A31E6">
      <w:pPr>
        <w:pStyle w:val="NormalWeb"/>
        <w:spacing w:before="86" w:beforeAutospacing="0" w:after="0" w:afterAutospacing="0"/>
        <w:ind w:firstLineChars="225" w:firstLine="540"/>
      </w:pPr>
      <w:r>
        <w:rPr>
          <w:rFonts w:hint="eastAsia"/>
        </w:rPr>
        <w:t>回想這三年來，從把班上學生當成自己的小孩，轉化到把同學當朋友對待。這中間的轉變，從大小事多管到凡事放置由學生自行決定與處理，而我只在同學有需要時才給予協助，或許是這樣的方式，他們學會自我思考，學會自行獨立解決問題，學會與人溝通建立合作的模式，給他們未來踏入社會多一份生存能力。</w:t>
      </w:r>
    </w:p>
    <w:p w:rsidR="006E0BC0" w:rsidRDefault="006E0BC0" w:rsidP="005A31E6">
      <w:pPr>
        <w:pStyle w:val="NormalWeb"/>
        <w:spacing w:before="86" w:beforeAutospacing="0" w:after="0" w:afterAutospacing="0"/>
        <w:ind w:firstLineChars="225" w:firstLine="540"/>
      </w:pPr>
      <w:r>
        <w:rPr>
          <w:rFonts w:hint="eastAsia"/>
        </w:rPr>
        <w:t>處理學生事務與學生相處，很難有一種方式可以適應所有學生，但尊重學生是基本不變的道理。尊重學生的處事方式、尊重學生的決定。這階段學生自尊心重，唯有尊重對方才能有機會與學生溝通，適當的給與建議則是避免學生脫離軌道的必須方法，適度的引導學生自行解決問題則是避免學生養成依賴的習慣。</w:t>
      </w:r>
    </w:p>
    <w:p w:rsidR="006E0BC0" w:rsidRPr="00DB776E" w:rsidRDefault="006E0BC0" w:rsidP="005A31E6">
      <w:pPr>
        <w:pStyle w:val="NormalWeb"/>
        <w:spacing w:before="86" w:beforeAutospacing="0" w:after="0" w:afterAutospacing="0"/>
        <w:ind w:firstLineChars="225" w:firstLine="540"/>
      </w:pPr>
      <w:r>
        <w:rPr>
          <w:rFonts w:hint="eastAsia"/>
        </w:rPr>
        <w:t>再次感謝班上同學，願此榮譽與你們共享，也祝你們未來鵬程萬里，衝破萬難創造美麗人生。</w:t>
      </w:r>
    </w:p>
    <w:p w:rsidR="006E0BC0" w:rsidRDefault="006E0BC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8" type="#_x0000_t202" style="position:absolute;margin-left:-36pt;margin-top:64.2pt;width:322.45pt;height:189pt;z-index:2516587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" fillcolor="#cdddac" strokecolor="#94b64e">
            <v:fill color2="#f0f4e6" rotate="t" angle="180" colors="0 #dafda7;22938f #e4fdc2;1 #f5ffe6" focus="100%" type="gradient"/>
            <v:shadow on="t" color="black" opacity="24903f" origin=",.5" offset="0,.55556mm"/>
            <v:textbox style="mso-next-textbox:#文字方塊 2">
              <w:txbxContent>
                <w:p w:rsidR="006E0BC0" w:rsidRDefault="006E0BC0">
                  <w:r>
                    <w:pict>
                      <v:shape id="_x0000_i1026" type="#_x0000_t75" style="width:304.5pt;height:177pt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</w:p>
    <w:sectPr w:rsidR="006E0BC0" w:rsidSect="003C0E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85C"/>
    <w:rsid w:val="000965F0"/>
    <w:rsid w:val="000C57A5"/>
    <w:rsid w:val="003672CB"/>
    <w:rsid w:val="00383D59"/>
    <w:rsid w:val="003C02A6"/>
    <w:rsid w:val="003C0ECD"/>
    <w:rsid w:val="005920DF"/>
    <w:rsid w:val="005A31E6"/>
    <w:rsid w:val="005B1912"/>
    <w:rsid w:val="0068083E"/>
    <w:rsid w:val="006E0BC0"/>
    <w:rsid w:val="00777056"/>
    <w:rsid w:val="007B2D3E"/>
    <w:rsid w:val="00A9348A"/>
    <w:rsid w:val="00B2785C"/>
    <w:rsid w:val="00D873D2"/>
    <w:rsid w:val="00DB776E"/>
    <w:rsid w:val="00E063DD"/>
    <w:rsid w:val="00EC6349"/>
    <w:rsid w:val="00FD1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CD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785C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85C"/>
    <w:rPr>
      <w:rFonts w:ascii="Cambria" w:eastAsia="新細明體" w:hAnsi="Cambria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B2785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</Pages>
  <Words>75</Words>
  <Characters>433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STUST</dc:creator>
  <cp:keywords/>
  <dc:description/>
  <cp:lastModifiedBy>tktien</cp:lastModifiedBy>
  <cp:revision>3</cp:revision>
  <dcterms:created xsi:type="dcterms:W3CDTF">2017-03-13T06:38:00Z</dcterms:created>
  <dcterms:modified xsi:type="dcterms:W3CDTF">2017-03-13T06:46:00Z</dcterms:modified>
</cp:coreProperties>
</file>