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163" w:rsidRDefault="00394163">
      <w:pPr>
        <w:spacing w:line="20" w:lineRule="atLeast"/>
        <w:jc w:val="center"/>
        <w:rPr>
          <w:rFonts w:eastAsia="華康勘亭流"/>
          <w:sz w:val="32"/>
        </w:rPr>
      </w:pPr>
      <w:r>
        <w:rPr>
          <w:rFonts w:eastAsia="華康勘亭流" w:hint="eastAsia"/>
          <w:sz w:val="32"/>
        </w:rPr>
        <w:t>依附風格量表</w:t>
      </w:r>
    </w:p>
    <w:p w:rsidR="00394163" w:rsidRDefault="00394163">
      <w:pPr>
        <w:spacing w:line="20" w:lineRule="atLeast"/>
        <w:jc w:val="center"/>
        <w:rPr>
          <w:rFonts w:eastAsia="華康勘亭流"/>
          <w:sz w:val="32"/>
        </w:rPr>
      </w:pPr>
    </w:p>
    <w:p w:rsidR="00394163" w:rsidRDefault="00394163">
      <w:pPr>
        <w:spacing w:line="20" w:lineRule="atLeast"/>
        <w:jc w:val="both"/>
        <w:rPr>
          <w:rFonts w:eastAsia="標楷體"/>
          <w:sz w:val="28"/>
          <w:szCs w:val="28"/>
        </w:rPr>
      </w:pPr>
      <w:r w:rsidRPr="009E6A20">
        <w:rPr>
          <w:rFonts w:eastAsia="標楷體" w:hint="eastAsia"/>
          <w:sz w:val="28"/>
          <w:szCs w:val="28"/>
        </w:rPr>
        <w:t>請針對每一題所敘述的事情，以您自己在親密關係的</w:t>
      </w:r>
      <w:r w:rsidRPr="009E6A20">
        <w:rPr>
          <w:rFonts w:ascii="新細明體" w:hAnsi="新細明體" w:hint="eastAsia"/>
          <w:b/>
          <w:sz w:val="28"/>
          <w:szCs w:val="28"/>
        </w:rPr>
        <w:t>實際情形</w:t>
      </w:r>
      <w:r w:rsidRPr="009E6A20">
        <w:rPr>
          <w:rFonts w:eastAsia="標楷體" w:hint="eastAsia"/>
          <w:sz w:val="28"/>
          <w:szCs w:val="28"/>
        </w:rPr>
        <w:t>，圈選一個適當的數字，以代表該題</w:t>
      </w:r>
      <w:r>
        <w:rPr>
          <w:rFonts w:eastAsia="標楷體" w:hint="eastAsia"/>
          <w:sz w:val="28"/>
          <w:szCs w:val="28"/>
        </w:rPr>
        <w:t>符合</w:t>
      </w:r>
    </w:p>
    <w:p w:rsidR="00394163" w:rsidRDefault="00394163">
      <w:pPr>
        <w:spacing w:line="20" w:lineRule="atLeast"/>
        <w:jc w:val="both"/>
        <w:rPr>
          <w:rFonts w:eastAsia="標楷體"/>
          <w:sz w:val="28"/>
          <w:szCs w:val="28"/>
        </w:rPr>
      </w:pPr>
      <w:r w:rsidRPr="009E6A20">
        <w:rPr>
          <w:rFonts w:eastAsia="標楷體" w:hint="eastAsia"/>
          <w:sz w:val="28"/>
          <w:szCs w:val="28"/>
        </w:rPr>
        <w:t>您的程度。</w:t>
      </w:r>
    </w:p>
    <w:p w:rsidR="00394163" w:rsidRDefault="00394163">
      <w:pPr>
        <w:spacing w:line="20" w:lineRule="atLeast"/>
        <w:jc w:val="both"/>
        <w:rPr>
          <w:rFonts w:eastAsia="標楷體"/>
          <w:sz w:val="28"/>
          <w:szCs w:val="28"/>
        </w:rPr>
      </w:pPr>
    </w:p>
    <w:tbl>
      <w:tblPr>
        <w:tblW w:w="9180" w:type="dxa"/>
        <w:tblInd w:w="-51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300"/>
        <w:gridCol w:w="2880"/>
      </w:tblGrid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</w:p>
        </w:tc>
        <w:tc>
          <w:tcPr>
            <w:tcW w:w="2880" w:type="dxa"/>
          </w:tcPr>
          <w:p w:rsidR="00394163" w:rsidRDefault="00394163" w:rsidP="003D29E0">
            <w:pPr>
              <w:spacing w:line="360" w:lineRule="auto"/>
              <w:ind w:leftChars="10" w:left="24" w:firstLineChars="50" w:firstLine="12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 w:hint="eastAsia"/>
              </w:rPr>
              <w:t>一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大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 w:hint="eastAsia"/>
              </w:rPr>
              <w:t>有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 w:hint="eastAsia"/>
              </w:rPr>
              <w:t>普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 w:hint="eastAsia"/>
              </w:rPr>
              <w:t>有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大</w:t>
            </w:r>
            <w:r w:rsidRPr="009767EA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非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</w:p>
        </w:tc>
        <w:tc>
          <w:tcPr>
            <w:tcW w:w="2880" w:type="dxa"/>
          </w:tcPr>
          <w:p w:rsidR="00394163" w:rsidRDefault="00394163" w:rsidP="003D29E0">
            <w:pPr>
              <w:spacing w:line="360" w:lineRule="auto"/>
              <w:ind w:firstLineChars="50" w:firstLine="12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 w:hint="eastAsia"/>
              </w:rPr>
              <w:t>點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體</w:t>
            </w:r>
            <w:r>
              <w:rPr>
                <w:rFonts w:ascii="Courier (W1)" w:eastAsia="標楷體" w:hAnsi="Courier (W1)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一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一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體</w:t>
            </w:r>
            <w:r w:rsidRPr="009767EA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常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</w:p>
        </w:tc>
        <w:tc>
          <w:tcPr>
            <w:tcW w:w="2880" w:type="dxa"/>
          </w:tcPr>
          <w:p w:rsidR="00394163" w:rsidRDefault="00394163" w:rsidP="003D29E0">
            <w:pPr>
              <w:spacing w:line="360" w:lineRule="auto"/>
              <w:ind w:firstLineChars="50" w:firstLine="12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 w:hint="eastAsia"/>
              </w:rPr>
              <w:t>都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上</w:t>
            </w:r>
            <w:r>
              <w:rPr>
                <w:rFonts w:ascii="Courier (W1)" w:eastAsia="標楷體" w:hAnsi="Courier (W1)"/>
                <w:szCs w:val="24"/>
              </w:rPr>
              <w:t xml:space="preserve">  </w:t>
            </w:r>
            <w:r>
              <w:rPr>
                <w:rFonts w:ascii="Courier (W1)" w:eastAsia="標楷體" w:hAnsi="Courier (W1)" w:hint="eastAsia"/>
                <w:szCs w:val="24"/>
              </w:rPr>
              <w:t>些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/>
                <w:sz w:val="20"/>
              </w:rPr>
              <w:t xml:space="preserve"> 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些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上</w:t>
            </w:r>
            <w:r w:rsidRPr="009767EA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符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</w:p>
        </w:tc>
        <w:tc>
          <w:tcPr>
            <w:tcW w:w="2880" w:type="dxa"/>
          </w:tcPr>
          <w:p w:rsidR="00394163" w:rsidRDefault="00394163" w:rsidP="003D29E0">
            <w:pPr>
              <w:spacing w:line="360" w:lineRule="auto"/>
              <w:ind w:firstLineChars="50" w:firstLine="12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 w:hint="eastAsia"/>
              </w:rPr>
              <w:t>不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不</w:t>
            </w:r>
            <w:r>
              <w:rPr>
                <w:rFonts w:ascii="Courier (W1)" w:eastAsia="標楷體" w:hAnsi="Courier (W1)"/>
                <w:szCs w:val="24"/>
              </w:rPr>
              <w:t xml:space="preserve">  </w:t>
            </w:r>
            <w:r>
              <w:rPr>
                <w:rFonts w:ascii="Courier (W1)" w:eastAsia="標楷體" w:hAnsi="Courier (W1)" w:hint="eastAsia"/>
                <w:szCs w:val="24"/>
              </w:rPr>
              <w:t>不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>
              <w:rPr>
                <w:rFonts w:ascii="Courier (W1)" w:eastAsia="標楷體" w:hAnsi="Courier (W1)"/>
                <w:sz w:val="20"/>
              </w:rPr>
              <w:t xml:space="preserve"> 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9767EA">
              <w:rPr>
                <w:rFonts w:ascii="Courier (W1)" w:eastAsia="標楷體" w:hAnsi="Courier (W1)" w:hint="eastAsia"/>
                <w:szCs w:val="24"/>
              </w:rPr>
              <w:t>符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9767EA">
              <w:rPr>
                <w:rFonts w:ascii="Courier (W1)" w:eastAsia="標楷體" w:hAnsi="Courier (W1)" w:hint="eastAsia"/>
                <w:szCs w:val="24"/>
              </w:rPr>
              <w:t>符</w:t>
            </w:r>
            <w:r w:rsidRPr="009767EA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</w:rPr>
              <w:t>合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</w:p>
        </w:tc>
        <w:tc>
          <w:tcPr>
            <w:tcW w:w="2880" w:type="dxa"/>
          </w:tcPr>
          <w:p w:rsidR="00394163" w:rsidRDefault="00394163" w:rsidP="003D29E0">
            <w:pPr>
              <w:spacing w:line="360" w:lineRule="auto"/>
              <w:ind w:firstLineChars="50" w:firstLine="12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 w:hint="eastAsia"/>
              </w:rPr>
              <w:t>符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 w:hint="eastAsia"/>
                <w:szCs w:val="24"/>
              </w:rPr>
              <w:t>符</w:t>
            </w:r>
            <w:r>
              <w:rPr>
                <w:rFonts w:ascii="Courier (W1)" w:eastAsia="標楷體" w:hAnsi="Courier (W1)"/>
                <w:szCs w:val="24"/>
              </w:rPr>
              <w:t xml:space="preserve">  </w:t>
            </w:r>
            <w:r>
              <w:rPr>
                <w:rFonts w:ascii="Courier (W1)" w:eastAsia="標楷體" w:hAnsi="Courier (W1)" w:hint="eastAsia"/>
                <w:szCs w:val="24"/>
              </w:rPr>
              <w:t>符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>
              <w:rPr>
                <w:rFonts w:ascii="Courier (W1)" w:eastAsia="標楷體" w:hAnsi="Courier (W1)"/>
                <w:sz w:val="20"/>
              </w:rPr>
              <w:t xml:space="preserve"> 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合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合</w:t>
            </w:r>
            <w:r w:rsidRPr="009767EA">
              <w:rPr>
                <w:rFonts w:ascii="Courier (W1)" w:eastAsia="標楷體" w:hAnsi="Courier (W1)"/>
                <w:sz w:val="20"/>
              </w:rPr>
              <w:t xml:space="preserve">  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</w:p>
        </w:tc>
        <w:tc>
          <w:tcPr>
            <w:tcW w:w="2880" w:type="dxa"/>
          </w:tcPr>
          <w:p w:rsidR="00394163" w:rsidRDefault="00394163" w:rsidP="003D29E0">
            <w:pPr>
              <w:spacing w:line="360" w:lineRule="auto"/>
              <w:ind w:firstLineChars="50" w:firstLine="12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 w:hint="eastAsia"/>
              </w:rPr>
              <w:t>合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合</w:t>
            </w:r>
            <w:r>
              <w:rPr>
                <w:rFonts w:ascii="Courier (W1)" w:eastAsia="標楷體" w:hAnsi="Courier (W1)"/>
                <w:szCs w:val="24"/>
              </w:rPr>
              <w:t xml:space="preserve">  </w:t>
            </w:r>
            <w:r>
              <w:rPr>
                <w:rFonts w:ascii="Courier (W1)" w:eastAsia="標楷體" w:hAnsi="Courier (W1)" w:hint="eastAsia"/>
                <w:szCs w:val="24"/>
              </w:rPr>
              <w:t>合</w:t>
            </w:r>
            <w:r>
              <w:rPr>
                <w:rFonts w:ascii="Courier (W1)" w:eastAsia="標楷體" w:hAnsi="Courier (W1)"/>
                <w:sz w:val="20"/>
              </w:rPr>
              <w:t xml:space="preserve"> </w:t>
            </w:r>
            <w:r w:rsidRPr="002F51BB">
              <w:rPr>
                <w:rFonts w:ascii="Courier (W1)" w:eastAsia="標楷體" w:hAnsi="Courier (W1)" w:hint="eastAsia"/>
                <w:szCs w:val="24"/>
              </w:rPr>
              <w:t>通</w:t>
            </w:r>
            <w:r w:rsidRPr="002F51BB">
              <w:rPr>
                <w:rFonts w:ascii="Courier (W1)" w:eastAsia="標楷體" w:hAnsi="Courier (W1)"/>
                <w:sz w:val="20"/>
              </w:rPr>
              <w:t xml:space="preserve">      </w:t>
            </w:r>
            <w:r>
              <w:rPr>
                <w:rFonts w:ascii="Courier (W1)" w:eastAsia="標楷體" w:hAnsi="Courier (W1)"/>
              </w:rPr>
              <w:t xml:space="preserve">    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1.</w:t>
            </w:r>
            <w:r>
              <w:rPr>
                <w:rFonts w:ascii="Courier (W1)" w:eastAsia="標楷體" w:hAnsi="Courier (W1)" w:hint="eastAsia"/>
              </w:rPr>
              <w:t>我和別人親近時會感到些不自在。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2.</w:t>
            </w:r>
            <w:r>
              <w:rPr>
                <w:rFonts w:ascii="Courier (W1)" w:eastAsia="標楷體" w:hAnsi="Courier (W1)" w:hint="eastAsia"/>
              </w:rPr>
              <w:t>對我而言，要我完全地相信別人是困難的。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3.</w:t>
            </w:r>
            <w:r>
              <w:rPr>
                <w:rFonts w:ascii="Courier (W1)" w:eastAsia="標楷體" w:hAnsi="Courier (W1)" w:hint="eastAsia"/>
              </w:rPr>
              <w:t>我發現要讓自己去依賴別人是困難的。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4.</w:t>
            </w:r>
            <w:r>
              <w:rPr>
                <w:rFonts w:ascii="Courier (W1)" w:eastAsia="標楷體" w:hAnsi="Courier (W1)" w:hint="eastAsia"/>
              </w:rPr>
              <w:t>當任何一個人太親近我時，都會讓我感到緊張。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 w:rsidP="00C44B87">
            <w:pPr>
              <w:spacing w:line="360" w:lineRule="auto"/>
              <w:ind w:left="331" w:hangingChars="138" w:hanging="331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5.</w:t>
            </w:r>
            <w:r>
              <w:rPr>
                <w:rFonts w:ascii="Courier (W1)" w:eastAsia="標楷體" w:hAnsi="Courier (W1)" w:hint="eastAsia"/>
              </w:rPr>
              <w:t>我覺得我愛的人對親密關係的要求總是太多、太深，讓我感到不舒服。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6.</w:t>
            </w:r>
            <w:r>
              <w:rPr>
                <w:rFonts w:ascii="Courier (W1)" w:eastAsia="標楷體" w:hAnsi="Courier (W1)" w:hint="eastAsia"/>
              </w:rPr>
              <w:t>我覺得別人對我不像我對他那樣親密。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7.</w:t>
            </w:r>
            <w:r>
              <w:rPr>
                <w:rFonts w:ascii="Courier (W1)" w:eastAsia="標楷體" w:hAnsi="Courier (W1)" w:hint="eastAsia"/>
              </w:rPr>
              <w:t>我會擔心我在乎（或愛）的人，不是那麼在乎（或愛）我。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  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 w:rsidP="005550B8">
            <w:pPr>
              <w:spacing w:line="360" w:lineRule="auto"/>
              <w:ind w:left="331" w:hangingChars="138" w:hanging="331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8.</w:t>
            </w:r>
            <w:r>
              <w:rPr>
                <w:rFonts w:ascii="Courier (W1)" w:eastAsia="標楷體" w:hAnsi="Courier (W1)" w:hint="eastAsia"/>
              </w:rPr>
              <w:t>我會擔心我在乎（或愛）的人，不想跟我維持長久的關係。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 w:rsidP="005550B8">
            <w:pPr>
              <w:spacing w:line="360" w:lineRule="auto"/>
              <w:ind w:leftChars="-12" w:left="331" w:hangingChars="150" w:hanging="360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9.</w:t>
            </w:r>
            <w:r>
              <w:rPr>
                <w:rFonts w:ascii="Courier (W1)" w:eastAsia="標楷體" w:hAnsi="Courier (W1)" w:hint="eastAsia"/>
              </w:rPr>
              <w:t>我希望和我在乎（或愛）的人之間，真的非常親近不分彼此。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 w:rsidP="005550B8">
            <w:pPr>
              <w:spacing w:line="360" w:lineRule="auto"/>
              <w:ind w:left="331" w:hangingChars="138" w:hanging="331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10.</w:t>
            </w:r>
            <w:r>
              <w:rPr>
                <w:rFonts w:ascii="Courier (W1)" w:eastAsia="標楷體" w:hAnsi="Courier (W1)" w:hint="eastAsia"/>
              </w:rPr>
              <w:t>我希望和我在乎（或愛）的人之間，非常親近不分彼此的想法，有時會得不到他（她）的認同。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11.</w:t>
            </w:r>
            <w:r>
              <w:rPr>
                <w:rFonts w:ascii="Courier (W1)" w:eastAsia="標楷體" w:hAnsi="Courier (W1)" w:hint="eastAsia"/>
              </w:rPr>
              <w:t>相對地說，我發現自己容易和別人親近。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12.</w:t>
            </w:r>
            <w:r>
              <w:rPr>
                <w:rFonts w:ascii="Courier (W1)" w:eastAsia="標楷體" w:hAnsi="Courier (W1)" w:hint="eastAsia"/>
              </w:rPr>
              <w:t>我依賴別人的感覺很舒服。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13.</w:t>
            </w:r>
            <w:r>
              <w:rPr>
                <w:rFonts w:ascii="Courier (W1)" w:eastAsia="標楷體" w:hAnsi="Courier (W1)" w:hint="eastAsia"/>
              </w:rPr>
              <w:t>我讓別人依賴時，感覺很自在。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 w:rsidP="005550B8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14.</w:t>
            </w:r>
            <w:r>
              <w:rPr>
                <w:rFonts w:ascii="Courier (W1)" w:eastAsia="標楷體" w:hAnsi="Courier (W1)" w:hint="eastAsia"/>
              </w:rPr>
              <w:t>我不常憂慮會被遺棄。</w:t>
            </w:r>
          </w:p>
        </w:tc>
        <w:tc>
          <w:tcPr>
            <w:tcW w:w="2880" w:type="dxa"/>
          </w:tcPr>
          <w:p w:rsidR="00394163" w:rsidRDefault="00394163" w:rsidP="005550B8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  <w:tr w:rsidR="00394163">
        <w:tblPrEx>
          <w:tblCellMar>
            <w:top w:w="0" w:type="dxa"/>
            <w:bottom w:w="0" w:type="dxa"/>
          </w:tblCellMar>
        </w:tblPrEx>
        <w:tc>
          <w:tcPr>
            <w:tcW w:w="630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>15.</w:t>
            </w:r>
            <w:r>
              <w:rPr>
                <w:rFonts w:ascii="Courier (W1)" w:eastAsia="標楷體" w:hAnsi="Courier (W1)" w:hint="eastAsia"/>
              </w:rPr>
              <w:t>我不常憂慮有人會太親近我。</w:t>
            </w:r>
          </w:p>
        </w:tc>
        <w:tc>
          <w:tcPr>
            <w:tcW w:w="2880" w:type="dxa"/>
          </w:tcPr>
          <w:p w:rsidR="00394163" w:rsidRDefault="00394163">
            <w:pPr>
              <w:spacing w:line="360" w:lineRule="auto"/>
              <w:jc w:val="both"/>
              <w:rPr>
                <w:rFonts w:ascii="Courier (W1)" w:eastAsia="標楷體" w:hAnsi="Courier (W1)"/>
              </w:rPr>
            </w:pPr>
            <w:r>
              <w:rPr>
                <w:rFonts w:ascii="Courier (W1)" w:eastAsia="標楷體" w:hAnsi="Courier (W1)"/>
              </w:rPr>
              <w:t xml:space="preserve">  1  2  3  4  5  6  7</w:t>
            </w:r>
          </w:p>
        </w:tc>
      </w:tr>
    </w:tbl>
    <w:p w:rsidR="00394163" w:rsidRDefault="00394163">
      <w:pPr>
        <w:spacing w:line="360" w:lineRule="auto"/>
        <w:jc w:val="both"/>
        <w:rPr>
          <w:rFonts w:ascii="Courier (W1)" w:eastAsia="標楷體" w:hAnsi="Courier (W1)"/>
        </w:rPr>
      </w:pPr>
    </w:p>
    <w:sectPr w:rsidR="00394163" w:rsidSect="00394163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163" w:rsidRDefault="00394163">
      <w:pPr>
        <w:spacing w:line="240" w:lineRule="auto"/>
      </w:pPr>
      <w:r>
        <w:separator/>
      </w:r>
    </w:p>
  </w:endnote>
  <w:endnote w:type="continuationSeparator" w:id="0">
    <w:p w:rsidR="00394163" w:rsidRDefault="0039416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(W1)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華康勘亭流">
    <w:panose1 w:val="030008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163" w:rsidRDefault="0039416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4163" w:rsidRDefault="0039416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163" w:rsidRDefault="0039416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94163" w:rsidRDefault="0039416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163" w:rsidRDefault="00394163">
      <w:pPr>
        <w:spacing w:line="240" w:lineRule="auto"/>
      </w:pPr>
      <w:r>
        <w:separator/>
      </w:r>
    </w:p>
  </w:footnote>
  <w:footnote w:type="continuationSeparator" w:id="0">
    <w:p w:rsidR="00394163" w:rsidRDefault="0039416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D0159"/>
    <w:multiLevelType w:val="singleLevel"/>
    <w:tmpl w:val="C16A7A72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660"/>
      </w:pPr>
      <w:rPr>
        <w:rFonts w:cs="Times New Roman" w:hint="default"/>
      </w:rPr>
    </w:lvl>
  </w:abstractNum>
  <w:abstractNum w:abstractNumId="1">
    <w:nsid w:val="1A014FF6"/>
    <w:multiLevelType w:val="singleLevel"/>
    <w:tmpl w:val="BFFA7390"/>
    <w:lvl w:ilvl="0">
      <w:start w:val="1"/>
      <w:numFmt w:val="decimal"/>
      <w:lvlText w:val="（%1）"/>
      <w:lvlJc w:val="left"/>
      <w:pPr>
        <w:tabs>
          <w:tab w:val="num" w:pos="1188"/>
        </w:tabs>
        <w:ind w:left="1188" w:hanging="660"/>
      </w:pPr>
      <w:rPr>
        <w:rFonts w:cs="Times New Roman" w:hint="default"/>
      </w:rPr>
    </w:lvl>
  </w:abstractNum>
  <w:abstractNum w:abstractNumId="2">
    <w:nsid w:val="22391525"/>
    <w:multiLevelType w:val="singleLevel"/>
    <w:tmpl w:val="D8280DDC"/>
    <w:lvl w:ilvl="0">
      <w:start w:val="1"/>
      <w:numFmt w:val="taiwaneseCountingThousand"/>
      <w:lvlText w:val="%1、"/>
      <w:lvlJc w:val="left"/>
      <w:pPr>
        <w:tabs>
          <w:tab w:val="num" w:pos="528"/>
        </w:tabs>
        <w:ind w:left="528" w:hanging="528"/>
      </w:pPr>
      <w:rPr>
        <w:rFonts w:cs="Times New Roman" w:hint="eastAsia"/>
      </w:rPr>
    </w:lvl>
  </w:abstractNum>
  <w:abstractNum w:abstractNumId="3">
    <w:nsid w:val="35A7114A"/>
    <w:multiLevelType w:val="singleLevel"/>
    <w:tmpl w:val="D384ECC0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660"/>
      </w:pPr>
      <w:rPr>
        <w:rFonts w:cs="Times New Roman" w:hint="default"/>
      </w:rPr>
    </w:lvl>
  </w:abstractNum>
  <w:abstractNum w:abstractNumId="4">
    <w:nsid w:val="3E0A3ED5"/>
    <w:multiLevelType w:val="singleLevel"/>
    <w:tmpl w:val="415E3D3A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660"/>
      </w:pPr>
      <w:rPr>
        <w:rFonts w:cs="Times New Roman" w:hint="default"/>
      </w:rPr>
    </w:lvl>
  </w:abstractNum>
  <w:abstractNum w:abstractNumId="5">
    <w:nsid w:val="62A64DFC"/>
    <w:multiLevelType w:val="singleLevel"/>
    <w:tmpl w:val="0D90C574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660"/>
      </w:pPr>
      <w:rPr>
        <w:rFonts w:cs="Times New Roman" w:hint="default"/>
      </w:rPr>
    </w:lvl>
  </w:abstractNum>
  <w:abstractNum w:abstractNumId="6">
    <w:nsid w:val="70425430"/>
    <w:multiLevelType w:val="singleLevel"/>
    <w:tmpl w:val="D5D84E3A"/>
    <w:lvl w:ilvl="0">
      <w:start w:val="3"/>
      <w:numFmt w:val="bullet"/>
      <w:lvlText w:val="☆"/>
      <w:lvlJc w:val="left"/>
      <w:pPr>
        <w:tabs>
          <w:tab w:val="num" w:pos="240"/>
        </w:tabs>
        <w:ind w:left="240" w:hanging="240"/>
      </w:pPr>
      <w:rPr>
        <w:rFonts w:ascii="標楷體" w:hint="eastAsia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F53"/>
    <w:rsid w:val="002F51BB"/>
    <w:rsid w:val="00394163"/>
    <w:rsid w:val="003D29E0"/>
    <w:rsid w:val="005550B8"/>
    <w:rsid w:val="00820F53"/>
    <w:rsid w:val="00955ADD"/>
    <w:rsid w:val="009767EA"/>
    <w:rsid w:val="009E6A20"/>
    <w:rsid w:val="00A24F48"/>
    <w:rsid w:val="00C44B87"/>
    <w:rsid w:val="00CA7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180" w:after="180" w:line="720" w:lineRule="atLeast"/>
      <w:outlineLvl w:val="0"/>
    </w:pPr>
    <w:rPr>
      <w:rFonts w:ascii="Arial" w:hAnsi="Arial"/>
      <w:b/>
      <w:kern w:val="52"/>
      <w:sz w:val="5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80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pPr>
      <w:spacing w:line="20" w:lineRule="atLeast"/>
      <w:ind w:firstLine="540"/>
      <w:jc w:val="both"/>
    </w:pPr>
    <w:rPr>
      <w:rFonts w:ascii="Courier (W1)" w:eastAsia="標楷體" w:hAnsi="Courier (W1)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23809"/>
    <w:rPr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23809"/>
  </w:style>
  <w:style w:type="character" w:styleId="PageNumber">
    <w:name w:val="page number"/>
    <w:basedOn w:val="DefaultParagraphFont"/>
    <w:uiPriority w:val="9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1</Pages>
  <Words>133</Words>
  <Characters>760</Characters>
  <Application>Microsoft Office Outlook</Application>
  <DocSecurity>0</DocSecurity>
  <Lines>0</Lines>
  <Paragraphs>0</Paragraphs>
  <ScaleCrop>false</ScaleCrop>
  <Company>damin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友情與愛情</dc:title>
  <dc:subject/>
  <dc:creator>limin</dc:creator>
  <cp:keywords/>
  <dc:description/>
  <cp:lastModifiedBy>Administrator</cp:lastModifiedBy>
  <cp:revision>6</cp:revision>
  <cp:lastPrinted>1998-11-25T15:17:00Z</cp:lastPrinted>
  <dcterms:created xsi:type="dcterms:W3CDTF">2004-10-01T08:27:00Z</dcterms:created>
  <dcterms:modified xsi:type="dcterms:W3CDTF">2004-10-05T01:56:00Z</dcterms:modified>
</cp:coreProperties>
</file>